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361C8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0A2D8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4EC34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7E2F9551" w:rsidR="00A03728" w:rsidRDefault="00885F27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February 13</w:t>
      </w:r>
      <w:r w:rsidR="004342CC">
        <w:rPr>
          <w:rFonts w:ascii="Univers" w:hAnsi="Univers"/>
        </w:rPr>
        <w:t>, 2024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0E6B1F83" w:rsidR="00A03728" w:rsidRDefault="00DA1AAF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</w:t>
      </w:r>
      <w:r w:rsidR="004A77E1">
        <w:rPr>
          <w:rFonts w:ascii="Univers" w:hAnsi="Univers"/>
        </w:rPr>
        <w:t>I</w:t>
      </w:r>
      <w:r w:rsidR="00F53C8A">
        <w:rPr>
          <w:rFonts w:ascii="Univers" w:hAnsi="Univers"/>
        </w:rPr>
        <w:t xml:space="preserve"> No</w:t>
      </w:r>
      <w:r w:rsidR="00FA714F">
        <w:rPr>
          <w:rFonts w:ascii="Univers" w:hAnsi="Univers"/>
        </w:rPr>
        <w:t xml:space="preserve"> </w:t>
      </w:r>
      <w:r w:rsidR="004342CC">
        <w:rPr>
          <w:rFonts w:ascii="Univers" w:hAnsi="Univers"/>
        </w:rPr>
        <w:t>1</w:t>
      </w:r>
      <w:r w:rsidR="00885F27">
        <w:rPr>
          <w:rFonts w:ascii="Univers" w:hAnsi="Univers"/>
        </w:rPr>
        <w:t>4</w:t>
      </w:r>
      <w:r w:rsidR="004342CC">
        <w:rPr>
          <w:rFonts w:ascii="Univers" w:hAnsi="Univers"/>
        </w:rPr>
        <w:t>-2324</w:t>
      </w:r>
    </w:p>
    <w:p w14:paraId="2353CB4F" w14:textId="025A5A3F" w:rsidR="00A03728" w:rsidRDefault="00885F27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Athletic Management Software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4A77E1">
        <w:rPr>
          <w:rFonts w:ascii="Univers" w:hAnsi="Univers"/>
        </w:rPr>
        <w:t>S</w:t>
      </w:r>
      <w:r w:rsidR="00A03728">
        <w:rPr>
          <w:rFonts w:ascii="Univers" w:hAnsi="Univers"/>
        </w:rPr>
        <w:t xml:space="preserve">T, </w:t>
      </w:r>
      <w:r w:rsidR="004342CC">
        <w:rPr>
          <w:rFonts w:ascii="Univers" w:hAnsi="Univers"/>
        </w:rPr>
        <w:t>Thursday</w:t>
      </w:r>
      <w:r w:rsidR="008E28B2">
        <w:rPr>
          <w:rFonts w:ascii="Univers" w:hAnsi="Univers"/>
        </w:rPr>
        <w:t xml:space="preserve">, </w:t>
      </w:r>
      <w:r w:rsidR="004342CC">
        <w:rPr>
          <w:rFonts w:ascii="Univers" w:hAnsi="Univers"/>
        </w:rPr>
        <w:t xml:space="preserve">February </w:t>
      </w:r>
      <w:r>
        <w:rPr>
          <w:rFonts w:ascii="Univers" w:hAnsi="Univers"/>
        </w:rPr>
        <w:t>29,</w:t>
      </w:r>
      <w:r w:rsidR="004342CC">
        <w:rPr>
          <w:rFonts w:ascii="Univers" w:hAnsi="Univers"/>
        </w:rPr>
        <w:t xml:space="preserve"> 2024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682ADCD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D9756F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683D3EA2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885F27">
        <w:rPr>
          <w:rFonts w:ascii="Univers" w:hAnsi="Univers"/>
          <w:u w:val="single"/>
        </w:rPr>
        <w:t>February 15 and 22</w:t>
      </w:r>
      <w:r w:rsidR="00EE6158">
        <w:rPr>
          <w:rFonts w:ascii="Univers" w:hAnsi="Univers"/>
          <w:u w:val="single"/>
        </w:rPr>
        <w:t>, 2024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D245EF-98CB-4C8E-BEEF-CDCE8452756B}"/>
    <w:embedBold r:id="rId2" w:fontKey="{7026BA7C-FF8E-43B2-B530-8A4E2E714594}"/>
    <w:embedItalic r:id="rId3" w:fontKey="{4CCCF752-F061-4A06-9FCF-93463B43298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9840888B-0A20-45F5-A31E-ED23A12852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5A1F7D1-F393-4DAF-AB77-485B934F99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5C73195-EC96-4605-B91A-C82E41F21EBD}"/>
  </w:font>
  <w:font w:name="Aldine401 BT">
    <w:altName w:val="Cambria"/>
    <w:charset w:val="00"/>
    <w:family w:val="roman"/>
    <w:pitch w:val="variable"/>
    <w:sig w:usb0="00000007" w:usb1="00000000" w:usb2="00000000" w:usb3="00000000" w:csb0="00000011" w:csb1="00000000"/>
    <w:embedRegular r:id="rId7" w:fontKey="{ED3404E2-31AE-4FBB-BC18-FFCFA01E4174}"/>
    <w:embedBold r:id="rId8" w:fontKey="{8826192D-E7FB-4105-A9EB-4037E07DB8BE}"/>
    <w:embedItalic r:id="rId9" w:fontKey="{7BA3DBCF-5A42-4865-85F3-A209F736AD0A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10" w:fontKey="{882D1722-2C48-42A4-A33D-E7850F98A4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9404EE77-357E-40DC-8C2F-CCCD178694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08CC61C6-BF0D-405A-80CB-C72885BA94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86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1154"/>
    <w:rsid w:val="0009548F"/>
    <w:rsid w:val="000F0CDB"/>
    <w:rsid w:val="001177A6"/>
    <w:rsid w:val="001441C4"/>
    <w:rsid w:val="00163490"/>
    <w:rsid w:val="00173CD6"/>
    <w:rsid w:val="001C0799"/>
    <w:rsid w:val="0020381D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342CC"/>
    <w:rsid w:val="004A43D8"/>
    <w:rsid w:val="004A77E1"/>
    <w:rsid w:val="004C40AE"/>
    <w:rsid w:val="004C7B48"/>
    <w:rsid w:val="00523380"/>
    <w:rsid w:val="005419E1"/>
    <w:rsid w:val="005F6E1F"/>
    <w:rsid w:val="00602277"/>
    <w:rsid w:val="006F7482"/>
    <w:rsid w:val="00807AA6"/>
    <w:rsid w:val="00825741"/>
    <w:rsid w:val="008704A8"/>
    <w:rsid w:val="00885F27"/>
    <w:rsid w:val="008B1896"/>
    <w:rsid w:val="008C1F1E"/>
    <w:rsid w:val="008C4CEF"/>
    <w:rsid w:val="008E0F45"/>
    <w:rsid w:val="008E28B2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71CA9"/>
    <w:rsid w:val="00B84886"/>
    <w:rsid w:val="00C06680"/>
    <w:rsid w:val="00C31159"/>
    <w:rsid w:val="00C51030"/>
    <w:rsid w:val="00CB053D"/>
    <w:rsid w:val="00D11598"/>
    <w:rsid w:val="00D9756F"/>
    <w:rsid w:val="00DA1AAF"/>
    <w:rsid w:val="00DD3400"/>
    <w:rsid w:val="00E902F6"/>
    <w:rsid w:val="00EB17E4"/>
    <w:rsid w:val="00EC5529"/>
    <w:rsid w:val="00EE6158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6" ma:contentTypeDescription="Create a new document." ma:contentTypeScope="" ma:versionID="0e2153a1e83f398e5f94f8a1199f8e44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79870b472257e23255f687fff7f0e39d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2BE25BA-3E5A-4C69-A2D3-551180BB8D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  <ds:schemaRef ds:uri="ebb8066f-9be4-4470-943d-2344eaaa08dd"/>
    <ds:schemaRef ds:uri="e5a37614-adea-484c-94a6-1d3c8f28b5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2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1099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2024-02-13T22:01:00Z</dcterms:created>
  <dcterms:modified xsi:type="dcterms:W3CDTF">2024-02-13T22:01:00Z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  <property fmtid="{D5CDD505-2E9C-101B-9397-08002B2CF9AE}" pid="3" name="MediaServiceImageTags">
    <vt:lpwstr/>
  </property>
</Properties>
</file>